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CCE67B" w14:textId="14B2CBF8" w:rsidR="00763F47" w:rsidRPr="00CD6E44" w:rsidRDefault="00F43A2A" w:rsidP="00CD6E44">
      <w:pPr>
        <w:pStyle w:val="Title"/>
      </w:pPr>
      <w:r>
        <w:t>Physiotherapy Exercises</w:t>
      </w:r>
    </w:p>
    <w:p w14:paraId="4BB2C48A" w14:textId="77777777" w:rsidR="00944ECB" w:rsidRDefault="00944ECB" w:rsidP="00941BB3">
      <w:pPr>
        <w:spacing w:after="0"/>
        <w:rPr>
          <w:b/>
        </w:rPr>
      </w:pPr>
    </w:p>
    <w:p w14:paraId="5B8C0E7C" w14:textId="23749A0D" w:rsidR="00AD1163" w:rsidRDefault="00F43A2A" w:rsidP="00AD1163">
      <w:r>
        <w:t xml:space="preserve">Toe Walking- Session </w:t>
      </w:r>
      <w:r w:rsidR="00937BB1">
        <w:t>3</w:t>
      </w:r>
      <w:r>
        <w:t xml:space="preserve"> </w:t>
      </w:r>
      <w:r w:rsidR="00937BB1">
        <w:t>Strengthening</w:t>
      </w:r>
      <w:r>
        <w:t xml:space="preserve"> Exercises</w:t>
      </w:r>
    </w:p>
    <w:p w14:paraId="3CAC3D84" w14:textId="3D955867" w:rsidR="00941BB3" w:rsidRPr="00AD1163" w:rsidRDefault="00837336" w:rsidP="00AD1163">
      <w:pPr>
        <w:pStyle w:val="Heading2"/>
        <w:rPr>
          <w:rStyle w:val="eop"/>
        </w:rPr>
      </w:pPr>
      <w:r w:rsidRPr="00AD116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1" layoutInCell="1" allowOverlap="1" wp14:anchorId="4928B17B" wp14:editId="28D2115F">
                <wp:simplePos x="0" y="0"/>
                <wp:positionH relativeFrom="column">
                  <wp:posOffset>-481965</wp:posOffset>
                </wp:positionH>
                <wp:positionV relativeFrom="page">
                  <wp:posOffset>633730</wp:posOffset>
                </wp:positionV>
                <wp:extent cx="3200400" cy="182880"/>
                <wp:effectExtent l="0" t="0" r="0" b="762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"/>
                        </a:xfrm>
                        <a:prstGeom prst="rect">
                          <a:avLst/>
                        </a:prstGeom>
                        <a:solidFill>
                          <a:srgbClr val="8FB43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F8455" id="Rectangle 9" o:spid="_x0000_s1026" style="position:absolute;margin-left:-37.95pt;margin-top:49.9pt;width:252pt;height:14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" fillcolor="#8fb43d" stroked="f" strokeweight="2pt">
                <w10:wrap anchory="page"/>
                <w10:anchorlock/>
              </v:rect>
            </w:pict>
          </mc:Fallback>
        </mc:AlternateContent>
      </w:r>
      <w:r w:rsidR="00AD1163" w:rsidRPr="00AD1163">
        <w:rPr>
          <w:rStyle w:val="normaltextrun"/>
        </w:rPr>
        <w:t>instructions</w:t>
      </w:r>
      <w:r w:rsidR="00941BB3" w:rsidRPr="00AD1163">
        <w:rPr>
          <w:rStyle w:val="eop"/>
        </w:rPr>
        <w:t> </w:t>
      </w:r>
    </w:p>
    <w:tbl>
      <w:tblPr>
        <w:tblStyle w:val="ListTable4-Accent4"/>
        <w:tblW w:w="0" w:type="auto"/>
        <w:tblCellMar>
          <w:top w:w="72" w:type="dxa"/>
          <w:left w:w="115" w:type="dxa"/>
          <w:bottom w:w="72" w:type="dxa"/>
          <w:right w:w="115" w:type="dxa"/>
        </w:tblCellMar>
        <w:tblLook w:val="0480" w:firstRow="0" w:lastRow="0" w:firstColumn="1" w:lastColumn="0" w:noHBand="0" w:noVBand="1"/>
      </w:tblPr>
      <w:tblGrid>
        <w:gridCol w:w="895"/>
        <w:gridCol w:w="3690"/>
        <w:gridCol w:w="4045"/>
      </w:tblGrid>
      <w:tr w:rsidR="00AD1163" w14:paraId="13D80A84" w14:textId="77777777" w:rsidTr="00245B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25591583" w14:textId="1BBAE154" w:rsidR="00AD1163" w:rsidRPr="00AD1163" w:rsidRDefault="00AD1163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53347A85" w14:textId="05F0FFB8" w:rsidR="00AD1163" w:rsidRDefault="00AD1163" w:rsidP="00245B7C">
            <w:pPr>
              <w:jc w:val="center"/>
            </w:pPr>
            <w:r w:rsidRPr="00AD1163">
              <w:rPr>
                <w:color w:val="312D7A"/>
                <w:sz w:val="56"/>
                <w:szCs w:val="56"/>
              </w:rPr>
              <w:t>1</w:t>
            </w:r>
          </w:p>
        </w:tc>
        <w:tc>
          <w:tcPr>
            <w:tcW w:w="3690" w:type="dxa"/>
            <w:vAlign w:val="center"/>
          </w:tcPr>
          <w:p w14:paraId="65BDD273" w14:textId="77777777" w:rsidR="007F2029" w:rsidRPr="007F2029" w:rsidRDefault="007F2029" w:rsidP="007F2029">
            <w:pPr>
              <w:pStyle w:val="paragraph"/>
              <w:spacing w:after="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7F2029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Encourage your child to move his foot up against the resistance of </w:t>
            </w:r>
            <w:proofErr w:type="spellStart"/>
            <w:r w:rsidRPr="007F2029">
              <w:rPr>
                <w:rStyle w:val="normaltextrun"/>
                <w:rFonts w:ascii="Calibri" w:hAnsi="Calibri" w:cs="Calibri"/>
                <w:sz w:val="22"/>
                <w:szCs w:val="22"/>
              </w:rPr>
              <w:t>theraband</w:t>
            </w:r>
            <w:proofErr w:type="spellEnd"/>
          </w:p>
          <w:p w14:paraId="3E3F7AD1" w14:textId="77777777" w:rsidR="007F2029" w:rsidRPr="007F2029" w:rsidRDefault="007F2029" w:rsidP="007F2029">
            <w:pPr>
              <w:pStyle w:val="paragraph"/>
              <w:spacing w:after="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7F2029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Repeat 10 times </w:t>
            </w:r>
          </w:p>
          <w:p w14:paraId="24577321" w14:textId="77777777" w:rsidR="007F2029" w:rsidRPr="007F2029" w:rsidRDefault="007F2029" w:rsidP="007F2029">
            <w:pPr>
              <w:pStyle w:val="paragraph"/>
              <w:spacing w:after="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7F2029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1-2 times per day</w:t>
            </w:r>
          </w:p>
          <w:p w14:paraId="43E54B0E" w14:textId="49E86C3D" w:rsidR="007F2029" w:rsidRDefault="007F2029" w:rsidP="007F2029">
            <w:pPr>
              <w:pStyle w:val="paragraph"/>
              <w:spacing w:before="0" w:beforeAutospacing="0" w:after="0" w:afterAutospacing="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7F2029">
              <w:rPr>
                <w:rStyle w:val="normaltextrun"/>
                <w:rFonts w:ascii="Calibri" w:hAnsi="Calibri" w:cs="Calibri"/>
                <w:sz w:val="22"/>
                <w:szCs w:val="22"/>
              </w:rPr>
              <w:t>5 counts hold</w:t>
            </w:r>
          </w:p>
          <w:p w14:paraId="0C914F87" w14:textId="08C324EF" w:rsidR="00F43A2A" w:rsidRDefault="00F43A2A" w:rsidP="00F43A2A">
            <w:pPr>
              <w:pStyle w:val="paragraph"/>
              <w:spacing w:before="0" w:beforeAutospacing="0" w:after="0" w:afterAutospacing="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sz w:val="22"/>
                <w:szCs w:val="22"/>
              </w:rPr>
              <w:t>.</w:t>
            </w:r>
            <w:r>
              <w:rPr>
                <w:rStyle w:val="eop"/>
                <w:rFonts w:ascii="Calibri" w:hAnsi="Calibri" w:cs="Calibri"/>
                <w:sz w:val="22"/>
                <w:szCs w:val="22"/>
              </w:rPr>
              <w:t> </w:t>
            </w:r>
          </w:p>
          <w:p w14:paraId="1F4D15E3" w14:textId="6BBCC52D" w:rsidR="00AD1163" w:rsidRDefault="00AD1163" w:rsidP="00245B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45" w:type="dxa"/>
            <w:vAlign w:val="center"/>
          </w:tcPr>
          <w:sdt>
            <w:sdtPr>
              <w:id w:val="-2056920627"/>
              <w:picture/>
            </w:sdtPr>
            <w:sdtContent>
              <w:p w14:paraId="6B4D6993" w14:textId="29EE946C" w:rsidR="00AD1163" w:rsidRDefault="007F2029" w:rsidP="00245B7C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0EE09BCD" wp14:editId="3C70CCBE">
                      <wp:extent cx="2152891" cy="1614668"/>
                      <wp:effectExtent l="0" t="0" r="0" b="5080"/>
                      <wp:docPr id="2" name="Picture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162110" cy="16215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6EC44D58" w14:textId="77777777" w:rsidTr="00245B7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22013FF2" w14:textId="5A87C351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621822D2" w14:textId="032E1A86" w:rsidR="00245B7C" w:rsidRDefault="00245B7C" w:rsidP="00245B7C">
            <w:pPr>
              <w:jc w:val="center"/>
            </w:pPr>
            <w:r>
              <w:rPr>
                <w:color w:val="312D7A"/>
                <w:sz w:val="56"/>
                <w:szCs w:val="56"/>
              </w:rPr>
              <w:t>2</w:t>
            </w:r>
          </w:p>
        </w:tc>
        <w:tc>
          <w:tcPr>
            <w:tcW w:w="3690" w:type="dxa"/>
            <w:vAlign w:val="center"/>
          </w:tcPr>
          <w:p w14:paraId="52FCCD52" w14:textId="17D58677" w:rsidR="00245B7C" w:rsidRDefault="007F2029" w:rsidP="00245B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F2029">
              <w:rPr>
                <w:rStyle w:val="normaltextrun"/>
                <w:rFonts w:ascii="Calibri" w:eastAsia="Times New Roman" w:hAnsi="Calibri" w:cs="Calibri"/>
              </w:rPr>
              <w:t>dynamic activities that challenge core strength include seated/standing balance on dyna-disc or tilt board</w:t>
            </w:r>
          </w:p>
        </w:tc>
        <w:tc>
          <w:tcPr>
            <w:tcW w:w="4045" w:type="dxa"/>
            <w:vAlign w:val="center"/>
          </w:tcPr>
          <w:sdt>
            <w:sdtPr>
              <w:id w:val="-1661138583"/>
              <w:picture/>
            </w:sdtPr>
            <w:sdtContent>
              <w:p w14:paraId="475DA65E" w14:textId="659E86AC" w:rsidR="00245B7C" w:rsidRDefault="007F2029" w:rsidP="00245B7C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61F49F8A" wp14:editId="010D0DBA">
                      <wp:extent cx="2129742" cy="1597307"/>
                      <wp:effectExtent l="0" t="0" r="4445" b="3175"/>
                      <wp:docPr id="3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135395" cy="160154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36B175A8" w14:textId="77777777" w:rsidTr="00245B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1ABC3B22" w14:textId="7B691C93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7BD82A11" w14:textId="66942950" w:rsidR="00245B7C" w:rsidRDefault="00245B7C" w:rsidP="00245B7C">
            <w:pPr>
              <w:jc w:val="center"/>
            </w:pPr>
            <w:r>
              <w:rPr>
                <w:color w:val="312D7A"/>
                <w:sz w:val="56"/>
                <w:szCs w:val="56"/>
              </w:rPr>
              <w:t>3</w:t>
            </w:r>
          </w:p>
        </w:tc>
        <w:tc>
          <w:tcPr>
            <w:tcW w:w="3690" w:type="dxa"/>
            <w:vAlign w:val="center"/>
          </w:tcPr>
          <w:p w14:paraId="1200BD77" w14:textId="6A824B58" w:rsidR="007F2029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F2029">
              <w:t>Encourage barefoot standing using a variety of textures, promote squat to stand with fun activities to facilitate weight bearing.</w:t>
            </w:r>
          </w:p>
          <w:p w14:paraId="2ED2CD2E" w14:textId="0A83DDA8" w:rsidR="00245B7C" w:rsidRDefault="00245B7C" w:rsidP="00F43A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045" w:type="dxa"/>
            <w:vAlign w:val="center"/>
          </w:tcPr>
          <w:sdt>
            <w:sdtPr>
              <w:id w:val="-403609509"/>
              <w:picture/>
            </w:sdtPr>
            <w:sdtContent>
              <w:p w14:paraId="6816330D" w14:textId="3584C9EE" w:rsidR="00245B7C" w:rsidRDefault="00245B7C" w:rsidP="00245B7C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23A5A71A" wp14:editId="79720A75">
                      <wp:extent cx="1667412" cy="1250559"/>
                      <wp:effectExtent l="0" t="0" r="9525" b="6985"/>
                      <wp:docPr id="23" name="Pictur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67412" cy="12505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21974028" w14:textId="77777777" w:rsidTr="00245B7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5D01CD95" w14:textId="6E9601FC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50FB7224" w14:textId="3FC14EF7" w:rsidR="00245B7C" w:rsidRDefault="00245B7C" w:rsidP="00245B7C">
            <w:pPr>
              <w:jc w:val="center"/>
            </w:pPr>
            <w:r>
              <w:rPr>
                <w:color w:val="312D7A"/>
                <w:sz w:val="56"/>
                <w:szCs w:val="56"/>
              </w:rPr>
              <w:t>4</w:t>
            </w:r>
          </w:p>
        </w:tc>
        <w:tc>
          <w:tcPr>
            <w:tcW w:w="3690" w:type="dxa"/>
            <w:vAlign w:val="center"/>
          </w:tcPr>
          <w:p w14:paraId="01F39B9C" w14:textId="77777777" w:rsidR="007F2029" w:rsidRDefault="007F2029" w:rsidP="007F20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you can target these small muscles by picking up objects with toes. Try “toe basketball” lifting small pompoms with feet and placing into cup to score! </w:t>
            </w:r>
          </w:p>
          <w:p w14:paraId="79A567A4" w14:textId="77777777" w:rsidR="007F2029" w:rsidRDefault="007F2029" w:rsidP="007F20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Repeat 5 times </w:t>
            </w:r>
          </w:p>
          <w:p w14:paraId="5956AD30" w14:textId="5985F2B8" w:rsidR="00245B7C" w:rsidRDefault="007F2029" w:rsidP="007F20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1-2times per day</w:t>
            </w:r>
          </w:p>
        </w:tc>
        <w:tc>
          <w:tcPr>
            <w:tcW w:w="4045" w:type="dxa"/>
            <w:vAlign w:val="center"/>
          </w:tcPr>
          <w:sdt>
            <w:sdtPr>
              <w:id w:val="-1675252959"/>
              <w:picture/>
            </w:sdtPr>
            <w:sdtContent>
              <w:p w14:paraId="6D3EE9AB" w14:textId="6617AE40" w:rsidR="00245B7C" w:rsidRDefault="00245B7C" w:rsidP="00245B7C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2759E0BB" wp14:editId="0A43A0C8">
                      <wp:extent cx="937919" cy="1250559"/>
                      <wp:effectExtent l="0" t="0" r="0" b="6985"/>
                      <wp:docPr id="26" name="Pictur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7919" cy="12505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7011DEE8" w14:textId="77777777" w:rsidTr="00245B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79501537" w14:textId="78A1DC50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21C859FB" w14:textId="1380C851" w:rsidR="00245B7C" w:rsidRPr="00AD1163" w:rsidRDefault="00245B7C" w:rsidP="00245B7C">
            <w:pPr>
              <w:jc w:val="center"/>
              <w:rPr>
                <w:color w:val="312D7A"/>
                <w:sz w:val="18"/>
                <w:szCs w:val="18"/>
              </w:rPr>
            </w:pPr>
            <w:r>
              <w:rPr>
                <w:color w:val="312D7A"/>
                <w:sz w:val="56"/>
                <w:szCs w:val="56"/>
              </w:rPr>
              <w:t>5</w:t>
            </w:r>
          </w:p>
        </w:tc>
        <w:tc>
          <w:tcPr>
            <w:tcW w:w="3690" w:type="dxa"/>
            <w:vAlign w:val="center"/>
          </w:tcPr>
          <w:p w14:paraId="24C30D3E" w14:textId="63729B65" w:rsidR="007F2029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Ask your child to walk backwards against the resistance of the </w:t>
            </w:r>
            <w:proofErr w:type="spellStart"/>
            <w:r>
              <w:t>theraband</w:t>
            </w:r>
            <w:proofErr w:type="spellEnd"/>
            <w:r w:rsidR="00342B5A">
              <w:t>.</w:t>
            </w:r>
          </w:p>
          <w:p w14:paraId="7537CE62" w14:textId="77777777" w:rsidR="00342B5A" w:rsidRDefault="00342B5A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69DFD4BE" w14:textId="77777777" w:rsidR="007F2029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Repeat 10 times </w:t>
            </w:r>
          </w:p>
          <w:p w14:paraId="7A4F6D4B" w14:textId="77777777" w:rsidR="00342B5A" w:rsidRDefault="00342B5A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  <w:p w14:paraId="1E30A61C" w14:textId="5420C284" w:rsidR="00245B7C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1-2</w:t>
            </w:r>
            <w:r w:rsidR="00342B5A">
              <w:t xml:space="preserve"> </w:t>
            </w:r>
            <w:r>
              <w:t>times per day</w:t>
            </w:r>
          </w:p>
        </w:tc>
        <w:tc>
          <w:tcPr>
            <w:tcW w:w="4045" w:type="dxa"/>
            <w:vAlign w:val="center"/>
          </w:tcPr>
          <w:sdt>
            <w:sdtPr>
              <w:id w:val="-2071565619"/>
              <w:picture/>
            </w:sdtPr>
            <w:sdtContent>
              <w:p w14:paraId="4B61554A" w14:textId="612E1150" w:rsidR="00245B7C" w:rsidRDefault="00245B7C" w:rsidP="00245B7C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51622C0F" wp14:editId="6480D013">
                      <wp:extent cx="1667412" cy="1250559"/>
                      <wp:effectExtent l="0" t="0" r="9525" b="6985"/>
                      <wp:docPr id="27" name="Pictur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7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67412" cy="12505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3AD2B83B" w14:textId="77777777" w:rsidTr="00245B7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4E919588" w14:textId="2DD95BF1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2105BA55" w14:textId="4359A303" w:rsidR="00245B7C" w:rsidRPr="00AD1163" w:rsidRDefault="00245B7C" w:rsidP="00245B7C">
            <w:pPr>
              <w:jc w:val="center"/>
              <w:rPr>
                <w:color w:val="312D7A"/>
                <w:sz w:val="18"/>
                <w:szCs w:val="18"/>
              </w:rPr>
            </w:pPr>
            <w:r>
              <w:rPr>
                <w:color w:val="312D7A"/>
                <w:sz w:val="56"/>
                <w:szCs w:val="56"/>
              </w:rPr>
              <w:t>6</w:t>
            </w:r>
          </w:p>
        </w:tc>
        <w:tc>
          <w:tcPr>
            <w:tcW w:w="3690" w:type="dxa"/>
            <w:vAlign w:val="center"/>
          </w:tcPr>
          <w:p w14:paraId="73CA031A" w14:textId="551A6F53" w:rsidR="00245B7C" w:rsidRDefault="007F2029" w:rsidP="00245B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F2029">
              <w:t xml:space="preserve">Squats on the foam balance pad  </w:t>
            </w:r>
          </w:p>
        </w:tc>
        <w:tc>
          <w:tcPr>
            <w:tcW w:w="4045" w:type="dxa"/>
            <w:vAlign w:val="center"/>
          </w:tcPr>
          <w:sdt>
            <w:sdtPr>
              <w:id w:val="2125809759"/>
              <w:picture/>
            </w:sdtPr>
            <w:sdtContent>
              <w:p w14:paraId="27E5ED70" w14:textId="722C3B16" w:rsidR="00245B7C" w:rsidRDefault="00245B7C" w:rsidP="00245B7C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15935421" wp14:editId="07E5FB91">
                      <wp:extent cx="937919" cy="1250559"/>
                      <wp:effectExtent l="0" t="0" r="0" b="6985"/>
                      <wp:docPr id="28" name="Pictur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7919" cy="12505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245B7C" w14:paraId="1F2CE9C2" w14:textId="77777777" w:rsidTr="00245B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vAlign w:val="center"/>
          </w:tcPr>
          <w:p w14:paraId="3BD0144D" w14:textId="67EBA2C2" w:rsidR="00245B7C" w:rsidRPr="00AD1163" w:rsidRDefault="00245B7C" w:rsidP="00245B7C">
            <w:pPr>
              <w:jc w:val="center"/>
              <w:rPr>
                <w:b w:val="0"/>
                <w:bCs w:val="0"/>
                <w:color w:val="312D7A"/>
                <w:sz w:val="18"/>
                <w:szCs w:val="18"/>
              </w:rPr>
            </w:pPr>
          </w:p>
          <w:p w14:paraId="288DB4AE" w14:textId="41119A8B" w:rsidR="00245B7C" w:rsidRPr="00AD1163" w:rsidRDefault="00245B7C" w:rsidP="00245B7C">
            <w:pPr>
              <w:jc w:val="center"/>
              <w:rPr>
                <w:color w:val="312D7A"/>
                <w:sz w:val="18"/>
                <w:szCs w:val="18"/>
              </w:rPr>
            </w:pPr>
            <w:r>
              <w:rPr>
                <w:color w:val="312D7A"/>
                <w:sz w:val="56"/>
                <w:szCs w:val="56"/>
              </w:rPr>
              <w:t>7</w:t>
            </w:r>
          </w:p>
        </w:tc>
        <w:tc>
          <w:tcPr>
            <w:tcW w:w="3690" w:type="dxa"/>
            <w:vAlign w:val="center"/>
          </w:tcPr>
          <w:p w14:paraId="0D3D1B0E" w14:textId="77777777" w:rsidR="007F2029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A hoop ladder is great for weight bearing and strengthening </w:t>
            </w:r>
          </w:p>
          <w:p w14:paraId="5F59352D" w14:textId="7C439ABC" w:rsidR="00245B7C" w:rsidRDefault="007F2029" w:rsidP="007F20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"https://amzn.to/2ZWdVO3"</w:t>
            </w:r>
          </w:p>
        </w:tc>
        <w:tc>
          <w:tcPr>
            <w:tcW w:w="4045" w:type="dxa"/>
            <w:vAlign w:val="center"/>
          </w:tcPr>
          <w:sdt>
            <w:sdtPr>
              <w:id w:val="1271355751"/>
              <w:picture/>
            </w:sdtPr>
            <w:sdtContent>
              <w:p w14:paraId="7C59E180" w14:textId="0810F48B" w:rsidR="00245B7C" w:rsidRDefault="00245B7C" w:rsidP="00245B7C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/w:pPr>
                <w:r>
                  <w:rPr>
                    <w:noProof/>
                  </w:rPr>
                  <w:drawing>
                    <wp:inline distT="0" distB="0" distL="0" distR="0" wp14:anchorId="35EF1FE7" wp14:editId="41550B2E">
                      <wp:extent cx="2390172" cy="1792467"/>
                      <wp:effectExtent l="0" t="0" r="0" b="0"/>
                      <wp:docPr id="29" name="Pictur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404709" cy="18033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2ED60834" w14:textId="3FD11728" w:rsidR="00245B7C" w:rsidRPr="00DB06E5" w:rsidRDefault="00245B7C" w:rsidP="005617D7"/>
    <w:sectPr w:rsidR="00245B7C" w:rsidRPr="00DB06E5" w:rsidSect="00A50113">
      <w:headerReference w:type="default" r:id="rId16"/>
      <w:footerReference w:type="default" r:id="rId17"/>
      <w:pgSz w:w="12240" w:h="15840"/>
      <w:pgMar w:top="1620" w:right="1800" w:bottom="25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96633D" w14:textId="77777777" w:rsidR="003F5681" w:rsidRDefault="003F5681" w:rsidP="00763F47">
      <w:pPr>
        <w:spacing w:after="0" w:line="240" w:lineRule="auto"/>
      </w:pPr>
      <w:r>
        <w:separator/>
      </w:r>
    </w:p>
  </w:endnote>
  <w:endnote w:type="continuationSeparator" w:id="0">
    <w:p w14:paraId="3A0E057B" w14:textId="77777777" w:rsidR="003F5681" w:rsidRDefault="003F5681" w:rsidP="00763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Brandon Grotesque Black">
    <w:altName w:val="Calibri"/>
    <w:panose1 w:val="00000000000000000000"/>
    <w:charset w:val="00"/>
    <w:family w:val="swiss"/>
    <w:notTrueType/>
    <w:pitch w:val="variable"/>
    <w:sig w:usb0="A00000AF" w:usb1="5000205B" w:usb2="00000000" w:usb3="00000000" w:csb0="0000009B" w:csb1="00000000"/>
  </w:font>
  <w:font w:name="Brandon Grotesque Bold">
    <w:altName w:val="Calibri"/>
    <w:panose1 w:val="00000000000000000000"/>
    <w:charset w:val="00"/>
    <w:family w:val="swiss"/>
    <w:notTrueType/>
    <w:pitch w:val="variable"/>
    <w:sig w:usb0="A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1BD050" w14:textId="77777777" w:rsidR="00CD6E44" w:rsidRDefault="00CD6E44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79AFA43E" wp14:editId="623CDF79">
              <wp:simplePos x="0" y="0"/>
              <wp:positionH relativeFrom="margin">
                <wp:posOffset>-429895</wp:posOffset>
              </wp:positionH>
              <wp:positionV relativeFrom="paragraph">
                <wp:posOffset>-178625</wp:posOffset>
              </wp:positionV>
              <wp:extent cx="6342380" cy="477520"/>
              <wp:effectExtent l="0" t="0" r="1270" b="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2380" cy="477520"/>
                        <a:chOff x="0" y="23750"/>
                        <a:chExt cx="6342380" cy="477520"/>
                      </a:xfrm>
                    </wpg:grpSpPr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3981450" y="85725"/>
                          <a:ext cx="2360930" cy="2546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s:wsp>
                      <wps:cNvPr id="6" name="Text Box 6"/>
                      <wps:cNvSpPr txBox="1"/>
                      <wps:spPr>
                        <a:xfrm>
                          <a:off x="800100" y="23750"/>
                          <a:ext cx="2794000" cy="477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6EE07B" w14:textId="77777777" w:rsidR="00CD6E44" w:rsidRPr="006B4B74" w:rsidRDefault="00CD6E44" w:rsidP="00CD6E44">
                            <w:pPr>
                              <w:rPr>
                                <w:sz w:val="24"/>
                              </w:rPr>
                            </w:pPr>
                            <w:r w:rsidRPr="006B4B74">
                              <w:rPr>
                                <w:sz w:val="24"/>
                              </w:rPr>
                              <w:t>@SurreyPlaceO</w:t>
                            </w:r>
                            <w:r>
                              <w:rPr>
                                <w:sz w:val="24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" name="Picture 7" descr="A close up of a logo&#10;&#10;Description generated with high confidenc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715645" cy="19558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9AFA43E" id="Group 8" o:spid="_x0000_s1026" style="position:absolute;margin-left:-33.85pt;margin-top:-14.05pt;width:499.4pt;height:37.6pt;z-index:251661312;mso-position-horizontal-relative:margin" coordorigin=",237" coordsize="63423,47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7" type="#_x0000_t75" style="position:absolute;left:39814;top:857;width:23609;height:2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">
                <v:imagedata r:id="rId3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left:8001;top:237;width:27940;height:4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" fillcolor="white [3201]" stroked="f" strokeweight=".5pt">
                <v:textbox inset="0">
                  <w:txbxContent>
                    <w:p w14:paraId="276EE07B" w14:textId="77777777" w:rsidR="00CD6E44" w:rsidRPr="006B4B74" w:rsidRDefault="00CD6E44" w:rsidP="00CD6E44">
                      <w:pPr>
                        <w:rPr>
                          <w:sz w:val="24"/>
                        </w:rPr>
                      </w:pPr>
                      <w:r w:rsidRPr="006B4B74">
                        <w:rPr>
                          <w:sz w:val="24"/>
                        </w:rPr>
                        <w:t>@SurreyPlaceO</w:t>
                      </w:r>
                      <w:r>
                        <w:rPr>
                          <w:sz w:val="24"/>
                        </w:rPr>
                        <w:t>N</w:t>
                      </w:r>
                    </w:p>
                  </w:txbxContent>
                </v:textbox>
              </v:shape>
              <v:shape id="Picture 7" o:spid="_x0000_s1029" type="#_x0000_t75" alt="A close up of a logo&#10;&#10;Description generated with high confidence" style="position:absolute;top:952;width:7156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">
                <v:imagedata r:id="rId4" o:title="A close up of a logo&#10;&#10;Description generated with high confidence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D4F46D" w14:textId="77777777" w:rsidR="003F5681" w:rsidRDefault="003F5681" w:rsidP="00763F47">
      <w:pPr>
        <w:spacing w:after="0" w:line="240" w:lineRule="auto"/>
      </w:pPr>
      <w:r>
        <w:separator/>
      </w:r>
    </w:p>
  </w:footnote>
  <w:footnote w:type="continuationSeparator" w:id="0">
    <w:p w14:paraId="4C9F11A7" w14:textId="77777777" w:rsidR="003F5681" w:rsidRDefault="003F5681" w:rsidP="00763F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573AEC" w14:textId="77777777" w:rsidR="006B0602" w:rsidRDefault="000737F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CE9CD1B" wp14:editId="106E7C9F">
              <wp:simplePos x="0" y="0"/>
              <wp:positionH relativeFrom="column">
                <wp:posOffset>-463121</wp:posOffset>
              </wp:positionH>
              <wp:positionV relativeFrom="paragraph">
                <wp:posOffset>183515</wp:posOffset>
              </wp:positionV>
              <wp:extent cx="6400800" cy="8169910"/>
              <wp:effectExtent l="0" t="0" r="0" b="2540"/>
              <wp:wrapNone/>
              <wp:docPr id="1" name="Rectangle: Single Corner Rounde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6400800" cy="8169910"/>
                      </a:xfrm>
                      <a:prstGeom prst="round1Rect">
                        <a:avLst>
                          <a:gd name="adj" fmla="val 7440"/>
                        </a:avLst>
                      </a:prstGeom>
                      <a:solidFill>
                        <a:srgbClr val="EEEDF9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8BBBACB" id="Rectangle: Single Corner Rounded 1" o:spid="_x0000_s1026" style="position:absolute;margin-left:-36.45pt;margin-top:14.45pt;width:7in;height:643.3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00800,8169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" path="m,l5924580,v263009,,476220,213211,476220,476220l6400800,8169910,,8169910,,xe" fillcolor="#eeedf9" stroked="f" strokeweight="2pt">
              <v:fill opacity="32896f"/>
              <v:path arrowok="t" o:connecttype="custom" o:connectlocs="0,0;5924580,0;6400800,476220;6400800,8169910;0,8169910;0,0" o:connectangles="0,0,0,0,0,0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1163"/>
    <w:rsid w:val="000737F9"/>
    <w:rsid w:val="00145836"/>
    <w:rsid w:val="001E391A"/>
    <w:rsid w:val="00245B7C"/>
    <w:rsid w:val="00284708"/>
    <w:rsid w:val="002E74C6"/>
    <w:rsid w:val="00342B5A"/>
    <w:rsid w:val="003635D0"/>
    <w:rsid w:val="00373380"/>
    <w:rsid w:val="003815E0"/>
    <w:rsid w:val="003F5681"/>
    <w:rsid w:val="004733D8"/>
    <w:rsid w:val="004A0C9D"/>
    <w:rsid w:val="004D0E68"/>
    <w:rsid w:val="005617D7"/>
    <w:rsid w:val="006B0602"/>
    <w:rsid w:val="006B6E8F"/>
    <w:rsid w:val="007165D2"/>
    <w:rsid w:val="00763F47"/>
    <w:rsid w:val="007F2029"/>
    <w:rsid w:val="00837336"/>
    <w:rsid w:val="00850150"/>
    <w:rsid w:val="00910D41"/>
    <w:rsid w:val="00925143"/>
    <w:rsid w:val="00937BB1"/>
    <w:rsid w:val="0094104F"/>
    <w:rsid w:val="00941BB3"/>
    <w:rsid w:val="00944ECB"/>
    <w:rsid w:val="009A0ED4"/>
    <w:rsid w:val="009D3471"/>
    <w:rsid w:val="009E75C1"/>
    <w:rsid w:val="00A00601"/>
    <w:rsid w:val="00A50113"/>
    <w:rsid w:val="00A660BC"/>
    <w:rsid w:val="00AD1163"/>
    <w:rsid w:val="00B1296D"/>
    <w:rsid w:val="00B74B80"/>
    <w:rsid w:val="00C803DA"/>
    <w:rsid w:val="00C975D9"/>
    <w:rsid w:val="00CB74BE"/>
    <w:rsid w:val="00CC21AC"/>
    <w:rsid w:val="00CC4C15"/>
    <w:rsid w:val="00CD03F8"/>
    <w:rsid w:val="00CD6E44"/>
    <w:rsid w:val="00CF776B"/>
    <w:rsid w:val="00D7079D"/>
    <w:rsid w:val="00DB06E5"/>
    <w:rsid w:val="00DD78AB"/>
    <w:rsid w:val="00E11C87"/>
    <w:rsid w:val="00E71278"/>
    <w:rsid w:val="00E72EB6"/>
    <w:rsid w:val="00EC4917"/>
    <w:rsid w:val="00EC5088"/>
    <w:rsid w:val="00F014D8"/>
    <w:rsid w:val="00F16606"/>
    <w:rsid w:val="00F43A2A"/>
    <w:rsid w:val="00FC2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22E1C30"/>
  <w15:chartTrackingRefBased/>
  <w15:docId w15:val="{9C559A3C-E1A6-40EA-A9D2-430CC8C55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6E8F"/>
    <w:rPr>
      <w:rFonts w:ascii="Lato" w:hAnsi="Lato"/>
    </w:rPr>
  </w:style>
  <w:style w:type="paragraph" w:styleId="Heading1">
    <w:name w:val="heading 1"/>
    <w:basedOn w:val="Normal"/>
    <w:next w:val="Normal"/>
    <w:link w:val="Heading1Char"/>
    <w:uiPriority w:val="9"/>
    <w:qFormat/>
    <w:rsid w:val="00A50113"/>
    <w:pPr>
      <w:keepNext/>
      <w:keepLines/>
      <w:spacing w:after="0"/>
      <w:outlineLvl w:val="0"/>
    </w:pPr>
    <w:rPr>
      <w:rFonts w:ascii="Brandon Grotesque Black" w:eastAsiaTheme="majorEastAsia" w:hAnsi="Brandon Grotesque Black" w:cstheme="majorBidi"/>
      <w:color w:val="9C248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E74C6"/>
    <w:pPr>
      <w:spacing w:after="0"/>
      <w:outlineLvl w:val="1"/>
    </w:pPr>
    <w:rPr>
      <w:rFonts w:ascii="Brandon Grotesque Bold" w:hAnsi="Brandon Grotesque Bold"/>
      <w:b/>
      <w:caps/>
      <w:color w:val="9C24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941BB3"/>
  </w:style>
  <w:style w:type="character" w:customStyle="1" w:styleId="eop">
    <w:name w:val="eop"/>
    <w:basedOn w:val="DefaultParagraphFont"/>
    <w:rsid w:val="00941BB3"/>
  </w:style>
  <w:style w:type="paragraph" w:styleId="Header">
    <w:name w:val="header"/>
    <w:basedOn w:val="Normal"/>
    <w:link w:val="HeaderChar"/>
    <w:uiPriority w:val="99"/>
    <w:unhideWhenUsed/>
    <w:rsid w:val="00763F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3F47"/>
  </w:style>
  <w:style w:type="paragraph" w:styleId="Footer">
    <w:name w:val="footer"/>
    <w:basedOn w:val="Normal"/>
    <w:link w:val="FooterChar"/>
    <w:uiPriority w:val="99"/>
    <w:unhideWhenUsed/>
    <w:rsid w:val="00763F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3F47"/>
  </w:style>
  <w:style w:type="paragraph" w:styleId="Title">
    <w:name w:val="Title"/>
    <w:basedOn w:val="Normal"/>
    <w:next w:val="Normal"/>
    <w:link w:val="TitleChar"/>
    <w:uiPriority w:val="10"/>
    <w:qFormat/>
    <w:rsid w:val="00CF776B"/>
    <w:pPr>
      <w:pBdr>
        <w:bottom w:val="single" w:sz="8" w:space="12" w:color="8FB43D"/>
      </w:pBdr>
      <w:spacing w:after="120" w:line="240" w:lineRule="auto"/>
      <w:contextualSpacing/>
    </w:pPr>
    <w:rPr>
      <w:rFonts w:ascii="Brandon Grotesque Bold" w:eastAsiaTheme="majorEastAsia" w:hAnsi="Brandon Grotesque Bold" w:cstheme="majorBidi"/>
      <w:color w:val="312D7A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776B"/>
    <w:rPr>
      <w:rFonts w:ascii="Brandon Grotesque Bold" w:eastAsiaTheme="majorEastAsia" w:hAnsi="Brandon Grotesque Bold" w:cstheme="majorBidi"/>
      <w:color w:val="312D7A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2E74C6"/>
    <w:rPr>
      <w:rFonts w:ascii="Brandon Grotesque Bold" w:hAnsi="Brandon Grotesque Bold"/>
      <w:b/>
      <w:caps/>
      <w:color w:val="9C2480"/>
    </w:rPr>
  </w:style>
  <w:style w:type="table" w:styleId="TableGrid">
    <w:name w:val="Table Grid"/>
    <w:basedOn w:val="TableNormal"/>
    <w:uiPriority w:val="59"/>
    <w:rsid w:val="00A501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4">
    <w:name w:val="Grid Table 1 Light Accent 4"/>
    <w:basedOn w:val="TableNormal"/>
    <w:uiPriority w:val="46"/>
    <w:rsid w:val="00A50113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4-Accent4">
    <w:name w:val="List Table 4 Accent 4"/>
    <w:basedOn w:val="TableNormal"/>
    <w:uiPriority w:val="49"/>
    <w:rsid w:val="00A50113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A50113"/>
    <w:rPr>
      <w:rFonts w:ascii="Brandon Grotesque Black" w:eastAsiaTheme="majorEastAsia" w:hAnsi="Brandon Grotesque Black" w:cstheme="majorBidi"/>
      <w:color w:val="9C2480"/>
      <w:szCs w:val="32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B74BE"/>
    <w:pPr>
      <w:pBdr>
        <w:top w:val="single" w:sz="8" w:space="10" w:color="8BAF3C"/>
        <w:left w:val="single" w:sz="8" w:space="10" w:color="8BAF3C"/>
        <w:bottom w:val="single" w:sz="8" w:space="10" w:color="8BAF3C"/>
        <w:right w:val="single" w:sz="8" w:space="10" w:color="8BAF3C"/>
      </w:pBdr>
      <w:shd w:val="clear" w:color="312D7A" w:fill="auto"/>
      <w:spacing w:before="360" w:after="360" w:line="360" w:lineRule="exact"/>
    </w:pPr>
    <w:rPr>
      <w:rFonts w:asciiTheme="majorHAnsi" w:hAnsiTheme="majorHAnsi"/>
      <w:i/>
      <w:iCs/>
      <w:color w:val="312D7A"/>
      <w:sz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B74BE"/>
    <w:rPr>
      <w:rFonts w:asciiTheme="majorHAnsi" w:hAnsiTheme="majorHAnsi"/>
      <w:i/>
      <w:iCs/>
      <w:color w:val="312D7A"/>
      <w:sz w:val="20"/>
      <w:shd w:val="clear" w:color="312D7A" w:fill="auto"/>
    </w:rPr>
  </w:style>
  <w:style w:type="paragraph" w:customStyle="1" w:styleId="paragraph">
    <w:name w:val="paragraph"/>
    <w:basedOn w:val="Normal"/>
    <w:rsid w:val="00F43A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8464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fi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fif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fif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fif"/><Relationship Id="rId14" Type="http://schemas.openxmlformats.org/officeDocument/2006/relationships/image" Target="media/image6.jfi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jpeg"/><Relationship Id="rId1" Type="http://schemas.openxmlformats.org/officeDocument/2006/relationships/image" Target="media/image8.png"/><Relationship Id="rId4" Type="http://schemas.openxmlformats.org/officeDocument/2006/relationships/image" Target="media/image1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chael.demi\Surrey%20Place%20Centre\Teams%20-%20Surrey%20Place%20-%20Marketing%20&amp;%20Communications%20-%20Projects\Autism%20Services\Resource%20Templates\2020-04-09%20Resource%20Template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7A659C4F086694C9B07A069602059F9" ma:contentTypeVersion="12" ma:contentTypeDescription="Create a new document." ma:contentTypeScope="" ma:versionID="a8b3fdb5d3dc0183464e248df4352fbe">
  <xsd:schema xmlns:xsd="http://www.w3.org/2001/XMLSchema" xmlns:xs="http://www.w3.org/2001/XMLSchema" xmlns:p="http://schemas.microsoft.com/office/2006/metadata/properties" xmlns:ns2="72142ddc-95d0-4fc5-bade-f95d23e002ed" xmlns:ns3="41661691-e101-4d0b-9f89-72e9e38253e9" targetNamespace="http://schemas.microsoft.com/office/2006/metadata/properties" ma:root="true" ma:fieldsID="e82b47b417b32463139ec260c26f7496" ns2:_="" ns3:_="">
    <xsd:import namespace="72142ddc-95d0-4fc5-bade-f95d23e002ed"/>
    <xsd:import namespace="41661691-e101-4d0b-9f89-72e9e38253e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42ddc-95d0-4fc5-bade-f95d23e002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661691-e101-4d0b-9f89-72e9e38253e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7A84C04-0524-4EA2-89DF-624C04ACEC2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165D0DA-7A7B-4EA6-AB2B-CE52A43CB0B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C3C041-8DB0-406F-8D1B-FB02D08E5B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142ddc-95d0-4fc5-bade-f95d23e002ed"/>
    <ds:schemaRef ds:uri="41661691-e101-4d0b-9f89-72e9e38253e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2020-04-09 Resource Templates</Template>
  <TotalTime>51</TotalTime>
  <Pages>2</Pages>
  <Words>139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Demi</dc:creator>
  <cp:keywords/>
  <dc:description/>
  <cp:lastModifiedBy>Sureka Vishnumoorthy</cp:lastModifiedBy>
  <cp:revision>9</cp:revision>
  <dcterms:created xsi:type="dcterms:W3CDTF">2020-09-02T13:17:00Z</dcterms:created>
  <dcterms:modified xsi:type="dcterms:W3CDTF">2024-08-21T17:48:00Z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0x01010027A659C4F086694C9B07A069602059F9</vt:lpwstr>
  </property>
</Properties>
</file>